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1</w:t>
      </w:r>
    </w:p>
    <w:p w:rsidR="00C81231" w:rsidRDefault="00C81231">
      <w:pPr>
        <w:spacing w:line="600" w:lineRule="exact"/>
        <w:jc w:val="center"/>
        <w:rPr>
          <w:rFonts w:ascii="方正黑体_GBK" w:eastAsia="方正黑体_GBK"/>
          <w:color w:val="000000"/>
          <w:kern w:val="0"/>
          <w:sz w:val="36"/>
          <w:szCs w:val="36"/>
        </w:rPr>
      </w:pP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景洪市创建卫生乡镇、卫生村寨任务分解表（</w:t>
      </w:r>
      <w:r>
        <w:rPr>
          <w:rFonts w:ascii="方正黑体_GBK" w:eastAsia="方正黑体_GBK" w:cs="方正黑体_GBK"/>
          <w:color w:val="000000"/>
          <w:kern w:val="0"/>
          <w:sz w:val="36"/>
          <w:szCs w:val="36"/>
        </w:rPr>
        <w:t>2019</w:t>
      </w: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年</w:t>
      </w:r>
      <w:r>
        <w:rPr>
          <w:rFonts w:ascii="方正黑体_GBK" w:eastAsia="方正黑体_GBK" w:cs="方正黑体_GBK"/>
          <w:color w:val="000000"/>
          <w:kern w:val="0"/>
          <w:sz w:val="36"/>
          <w:szCs w:val="36"/>
        </w:rPr>
        <w:t>-2023</w:t>
      </w: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年）</w:t>
      </w:r>
    </w:p>
    <w:tbl>
      <w:tblPr>
        <w:tblpPr w:leftFromText="180" w:rightFromText="180" w:vertAnchor="page" w:horzAnchor="margin" w:tblpXSpec="center" w:tblpY="3514"/>
        <w:tblW w:w="11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86"/>
        <w:gridCol w:w="1957"/>
        <w:gridCol w:w="2050"/>
        <w:gridCol w:w="2093"/>
        <w:gridCol w:w="2021"/>
        <w:gridCol w:w="2021"/>
      </w:tblGrid>
      <w:tr w:rsidR="00C81231">
        <w:trPr>
          <w:trHeight w:val="480"/>
        </w:trPr>
        <w:tc>
          <w:tcPr>
            <w:tcW w:w="11828" w:type="dxa"/>
            <w:gridSpan w:val="6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创建任务</w:t>
            </w:r>
          </w:p>
        </w:tc>
      </w:tr>
      <w:tr w:rsidR="00C81231">
        <w:trPr>
          <w:trHeight w:val="1620"/>
        </w:trPr>
        <w:tc>
          <w:tcPr>
            <w:tcW w:w="1686" w:type="dxa"/>
            <w:vAlign w:val="center"/>
          </w:tcPr>
          <w:p w:rsidR="00C81231" w:rsidRDefault="00C81231">
            <w:pPr>
              <w:widowControl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完成任务时间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2019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2020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2021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2022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2023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创建乡镇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普文镇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勐旺乡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景哈乡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景讷乡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</w:pPr>
            <w:r>
              <w:rPr>
                <w:rFonts w:eastAsia="方正仿宋_GBK" w:cs="方正仿宋_GBK" w:hint="eastAsia"/>
                <w:kern w:val="0"/>
              </w:rPr>
              <w:t>勐龙镇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勐罕镇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大渡岗乡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勐养镇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嘎洒镇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基诺族乡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</w:tr>
    </w:tbl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ind w:firstLine="640"/>
        <w:rPr>
          <w:rFonts w:ascii="方正黑体_GBK" w:eastAsia="方正黑体_GBK"/>
          <w:sz w:val="32"/>
          <w:szCs w:val="32"/>
        </w:rPr>
      </w:pPr>
    </w:p>
    <w:p w:rsidR="00C81231" w:rsidRDefault="00C81231">
      <w:pPr>
        <w:spacing w:line="600" w:lineRule="exact"/>
        <w:jc w:val="center"/>
        <w:rPr>
          <w:rFonts w:ascii="方正黑体_GBK" w:eastAsia="方正黑体_GBK"/>
          <w:color w:val="000000"/>
          <w:kern w:val="0"/>
          <w:sz w:val="36"/>
          <w:szCs w:val="36"/>
        </w:rPr>
      </w:pP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景洪市创建卫生村寨任务分解表（</w:t>
      </w:r>
      <w:r>
        <w:rPr>
          <w:rFonts w:ascii="方正黑体_GBK" w:eastAsia="方正黑体_GBK" w:cs="方正黑体_GBK"/>
          <w:color w:val="000000"/>
          <w:kern w:val="0"/>
          <w:sz w:val="36"/>
          <w:szCs w:val="36"/>
        </w:rPr>
        <w:t>2019</w:t>
      </w: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年</w:t>
      </w:r>
      <w:r>
        <w:rPr>
          <w:rFonts w:ascii="方正黑体_GBK" w:eastAsia="方正黑体_GBK" w:cs="方正黑体_GBK"/>
          <w:color w:val="000000"/>
          <w:kern w:val="0"/>
          <w:sz w:val="36"/>
          <w:szCs w:val="36"/>
        </w:rPr>
        <w:t>-2023</w:t>
      </w:r>
      <w:r>
        <w:rPr>
          <w:rFonts w:ascii="方正黑体_GBK" w:eastAsia="方正黑体_GBK" w:cs="方正黑体_GBK" w:hint="eastAsia"/>
          <w:color w:val="000000"/>
          <w:kern w:val="0"/>
          <w:sz w:val="36"/>
          <w:szCs w:val="36"/>
        </w:rPr>
        <w:t>年）</w:t>
      </w:r>
    </w:p>
    <w:tbl>
      <w:tblPr>
        <w:tblpPr w:leftFromText="180" w:rightFromText="180" w:vertAnchor="page" w:horzAnchor="margin" w:tblpXSpec="center" w:tblpY="3514"/>
        <w:tblW w:w="11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86"/>
        <w:gridCol w:w="1957"/>
        <w:gridCol w:w="2050"/>
        <w:gridCol w:w="2093"/>
        <w:gridCol w:w="2021"/>
        <w:gridCol w:w="2021"/>
      </w:tblGrid>
      <w:tr w:rsidR="00C81231">
        <w:trPr>
          <w:trHeight w:val="480"/>
        </w:trPr>
        <w:tc>
          <w:tcPr>
            <w:tcW w:w="11828" w:type="dxa"/>
            <w:gridSpan w:val="6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创建任务</w:t>
            </w:r>
            <w:bookmarkStart w:id="0" w:name="_GoBack"/>
            <w:bookmarkEnd w:id="0"/>
          </w:p>
        </w:tc>
      </w:tr>
      <w:tr w:rsidR="00C81231">
        <w:trPr>
          <w:trHeight w:val="1620"/>
        </w:trPr>
        <w:tc>
          <w:tcPr>
            <w:tcW w:w="1686" w:type="dxa"/>
            <w:vAlign w:val="center"/>
          </w:tcPr>
          <w:p w:rsidR="00C81231" w:rsidRDefault="00C81231">
            <w:pPr>
              <w:widowControl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完成任务时间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2019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2020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2021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2022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kern w:val="0"/>
                <w:sz w:val="24"/>
                <w:szCs w:val="24"/>
              </w:rPr>
              <w:t>2023</w:t>
            </w: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年</w:t>
            </w:r>
          </w:p>
        </w:tc>
      </w:tr>
      <w:tr w:rsidR="00C81231">
        <w:trPr>
          <w:trHeight w:val="679"/>
        </w:trPr>
        <w:tc>
          <w:tcPr>
            <w:tcW w:w="1686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全市合计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78</w:t>
            </w:r>
            <w:r>
              <w:rPr>
                <w:rFonts w:eastAsia="方正仿宋_GBK" w:cs="方正仿宋_GBK" w:hint="eastAsia"/>
                <w:kern w:val="0"/>
              </w:rPr>
              <w:t>家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37</w:t>
            </w:r>
            <w:r>
              <w:rPr>
                <w:rFonts w:eastAsia="方正仿宋_GBK" w:cs="方正仿宋_GBK" w:hint="eastAsia"/>
                <w:kern w:val="0"/>
              </w:rPr>
              <w:t>家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37</w:t>
            </w:r>
            <w:r>
              <w:rPr>
                <w:rFonts w:eastAsia="方正仿宋_GBK" w:cs="方正仿宋_GBK" w:hint="eastAsia"/>
                <w:kern w:val="0"/>
              </w:rPr>
              <w:t>家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37</w:t>
            </w:r>
            <w:r>
              <w:rPr>
                <w:rFonts w:eastAsia="方正仿宋_GBK" w:cs="方正仿宋_GBK" w:hint="eastAsia"/>
                <w:kern w:val="0"/>
              </w:rPr>
              <w:t>家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jc w:val="center"/>
            </w:pPr>
            <w:r>
              <w:t>37</w:t>
            </w:r>
            <w:r>
              <w:rPr>
                <w:rFonts w:ascii="方正仿宋_GBK" w:eastAsia="方正仿宋_GBK" w:hAnsi="方正仿宋_GBK" w:cs="方正仿宋_GBK" w:hint="eastAsia"/>
              </w:rPr>
              <w:t>家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允景洪街道办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曼外村委会半坡寨村民小组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曼戈龙村委会大曼咪村小组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曼外村委会团山新寨村小组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曼外村委会团山老寨村小组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jc w:val="center"/>
            </w:pPr>
            <w:r>
              <w:rPr>
                <w:rFonts w:ascii="方正仿宋_GBK" w:eastAsia="方正仿宋_GBK" w:hAnsi="方正仿宋_GBK" w:cs="方正仿宋_GBK" w:hint="eastAsia"/>
              </w:rPr>
              <w:t>曼外村委会曼外新寨村小组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曼外村委会曼外老寨村民小组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曼外村委会阿克南奔村民小组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曼外村委会平掌寨村小组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曼戈龙村委会曼戈龙村小组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  <w:kern w:val="0"/>
              </w:rPr>
              <w:t>曼戈龙村委会江头曼咪村小组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嘎洒镇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曼景迈村委会曼回龙村民小组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曼勉村委会曼贺回村小组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曼点村委会纳板河下寨村小组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曼景罕村委会南中村小组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曼迈村委会曼景傣村小组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曼景罕村委会曼景罕村小组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曼勉村委会曼飞龙村小组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曼点村委会坝勐村小组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曼景罕村委会曼岗村小组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曼迈村委会曼罗金村小组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曼播村委会曼湾村小组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曼景罕村委会曼开村小组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曼点村委会大安村小组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曼播村委会曼播村小组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曼迈村委会曼迈村小组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沙药村委会曼迈一组村小组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曼迈村委会曼乱点村小组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曼勉村委会曼海达目村小组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曼占宰村委会曼占宰村小组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曼占宰村委会曼真村小组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曼占宰村委会曼丢村小组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曼迈村委会曼景栋村小组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南联山村委会曼金龙一组村小组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曼占宰村委会曼洒村小组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曼占宰村委会曼坝过村小组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曼达村委会曼达一组村小组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曼达村委会曼校村小组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南联山村委会曼金龙二组村小组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曼占宰村委会曼凹村小组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曼播村委会曼播村小组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曼勉村委会曼海达目村小组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曼达村委会曼么协村小组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曼景罕村委会曼养村小组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曼占宰村委会曼景保村小组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曼景罕村委会曼开村小组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曼点村委会曼吕村小组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纳板村委会曼费村小组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曼占宰村委会曼喃村小组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曼景罕村委会曼岗村小组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勐龙镇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坝卡村委会坝卡村民小组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曼龙扣村委会曼龙叫村小组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嘎囡村委会曼景宰村小组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嘎囡村委会曼燕村小组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南嗨村委会南嗨新寨村小组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曼龙扣村委会曼飞龙村小组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嘎囡村委会曼汤村小组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嘎囡村委会曼养广村小组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嘎囡村委会曼蚌村小组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曼戈龙村委会曼戈龙上寨村小组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曼康湾村委会曼康湾村小组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曼康湾村委会曼帕札村小组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嘎囡村委会曼亮伞讷村小组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曼宛洼村委会曼宛洼村小组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曼宛洼村委会曼札坎少村小组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勐宋村委会曼窝科村小组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曼景列村委会曼秀村小组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曼兵村委会曼红村小组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勐宋村委会曼卖窑村小组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南盆村委会南盆中寨村小组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勐龙镇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嘎囡村委会曼掌村小组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曼别村委会曼别村小组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勐宋村委会曼加坡坎村小组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曼康湾村委会曼老村小组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曼伞村委会吕相村小组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勐宋村委会阿克村小组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坝卡村委会布荷大寨村小组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曼兵村委会曼约村小组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陆拉村委会札温丙村小组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陆拉村委会曼播中寨村小组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坝卡村委会布下回显村小组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曼栋村委会曼允村小组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曼别村委会曼迷村小组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曼康湾村委会曼将村小组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邦飘村委会布下村小组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贺管村委会批沙新寨村小组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曼戈龙村委会札中甫村小组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坝卡村委会坝卡村小组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曼伞村委会叭往村小组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南嗨村委会南嗨老寨村小组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曼戈龙村委会曼戈龙上寨村小组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南盆村委会路南新寨村小组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/>
                <w:color w:val="000000"/>
                <w:kern w:val="0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南嗨村委会曼先坦老寨村小组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曼宛洼村委会曼先坦新寨村小组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景哈乡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莫南村委会莫南村民小组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戈牛村委会老土鲁村小组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坝那村委会曼龙村小组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土鲁村委会巴勒村小组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景哈村委会曼卡村小组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景哈村委会曼贺暖村小组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土鲁村委会达西利村小组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景哈村委会曼贺缓村小组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景哈村委会曼洪村小组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坝那村委会坝那老寨村小组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莫南村委会曼么村小组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景哈乡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莫南村委会曼坝河村小组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戈牛村委会博洛寨村小组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坝那村委会坝那新寨村小组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戈牛村委会戈牛村小组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坝那村委会纳光村小组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勐罕镇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曼累讷村民委员会曼远村民小组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曼听村委会曼乍村小组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曼嘎俭村委会曼空岱村小组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景匡村委会曼纳麻村小组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曼累讷村委会曼应岱村小组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曼法村委会曼龙董村小组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曼听村委会曼春满村小组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曼听村委会曼嘎村小组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曼法村委会曼列告村小组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曼景匡村委会曼景匡村小组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曼法村委会曼岭村小组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曼法村委会曼海村小组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曼景村委会曼列村小组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曼嘎俭村委会曼迈囡村小组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曼景村委会曼帮沙村小组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曼累讷村委会曼峦勒村小组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曼搭村委会曼扫景村小组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勐波村委会勐波老寨村小组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曼嘎俭村委会曼峦站村小组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曼搭村委会曼岛村小组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曼景村委会曼景村小组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曼听村委会曼广浓村小组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曼搭村委会曼脑村小组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曼搭村委会曼搭村小组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勐波村委会帕当村小组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曼累讷村委会曼团村小组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曼听村委会曼听村小组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曼么村委会帕当村小组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勐养镇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大河边村委会江边村民小组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曼洒浩村委会曼么卧村小组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曼纳庄村委会曼纳庄村小组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跳坝河村委会跳坝河村小组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曼纳庄村委会曼戈龙村村小组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勐养镇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曼景坎村委会曼掌村小组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曼纳庄村委会曼介去村小组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城子村委会曼洪村小组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曼景坎村委会曼听村小组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曼洒浩村委会曼么耐村小组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曼纳庄村委会曼龙岗村小组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曼景坎村委会曼掌村小组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大河边村委会景伞村小组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昆格村委会纳回帕村小组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景讷乡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曼散村委会纳老村民小组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大寨村委会贺蚌村小组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大寨村委会新寨村小组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曼散村委会曼老新村小组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大寨村委会大寨村小组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曼散村委会曼勐老寨村小组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曼召村委会纳井村小组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大寨村委会纳扁老村小组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曼召村委会曼召村小组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曼召村委会南孔下村小组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曼散村委会纳老村小组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曼散村委会曼老老村小组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曼散村委会曼介村小组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eastAsia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曼散村委会曼散村小组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大渡岗乡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大干坝村委会结基林村民小组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大荒坝村委会曼糯村小组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大干坝村委会党片村小组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大荒坝村委会大干田村小组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大荒田村委会高埂田村小组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大渡岗乡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大荒坝村委会昆罕大寨村小组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大荒田村委会六三八村小组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关坪村委会香烟箐村小组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大荒田村委会高井槽村小组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关坪村委会红沙河上队村小组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大荒坝村委会勐满村小组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大干坝村委会大沙坝村小组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C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大干坝村委会大龙山村小组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C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大荒坝村委会昆罕新寨村小组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普文镇</w:t>
            </w:r>
          </w:p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曼飞龙村委会曼散村小组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城子村委会纳龙村小组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坡脚村委会坡脚村小组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秤杆河村委会大开河村小组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曼飞龙村委会河边寨村小组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城子村委会曼么老寨村小组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城子村委会曼么上寨村小组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坡脚村委会干坝河村小组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秤杆河村委会曼坝芽村小组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曼飞龙村委会支龙村小组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</w:rPr>
              <w:t>曼飞龙村委会曼干纳村小组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曼飞龙村委会大窝塘村小组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曼飞龙村委会曼飞龙村小组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曼飞龙村委会曼迈村小组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城子村委会城子一组村小组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普文镇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城子村委会城子二组村小组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城子村委会蔬菜队村小组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勐旺乡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勐旺村委会曼遮村小组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补远村委会坝冈一组村小组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大平掌村委会三棵桩村小组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瑶家村委会岔箐河村小组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勐旺村委会半坡村小组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勐旺村委会曼扫村小组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补远村委会坝冈二组村小组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大平掌村委会老黄寨村小组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瑶家村委会老曼又村小组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勐旺村委会干塘村小组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勐旺村委会曼帕村小组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勐旺村委会城子一组村小组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勐旺村委会城子二组村小组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勐旺村委会城子三组村小组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color w:val="000000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补远村委会坝冈三组村小组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  <w:kern w:val="0"/>
              </w:rPr>
            </w:pPr>
            <w:r>
              <w:rPr>
                <w:rFonts w:eastAsia="方正仿宋_GBK" w:cs="方正仿宋_GBK" w:hint="eastAsia"/>
              </w:rPr>
              <w:t>基诺乡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巴亚村委会扎吕村民小组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洛特村委会洛特老寨村民小组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洛特村委会普希老寨村民小组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洛特村委会普米村民小组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茄玛村委会茄玛村民小组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司土村委会回珍村民小组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茄玛村委会巴亚老寨村民小组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巴来村委会小普希村民小组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巴亚村委会巴坡村民小组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司土村委会司土老寨村民小组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巴亚村委会扎吕村小组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 w:val="restart"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 w:cs="方正仿宋_GBK" w:hint="eastAsia"/>
              </w:rPr>
              <w:t>基诺乡</w:t>
            </w: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巴卡村委会巴卡老寨村小组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巴卡村委会巴卡小寨村小组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巴卡村委会巴卡新寨村小组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  <w:tr w:rsidR="00C81231">
        <w:trPr>
          <w:trHeight w:val="679"/>
        </w:trPr>
        <w:tc>
          <w:tcPr>
            <w:tcW w:w="1686" w:type="dxa"/>
            <w:vMerge/>
            <w:vAlign w:val="center"/>
          </w:tcPr>
          <w:p w:rsidR="00C81231" w:rsidRDefault="00C81231">
            <w:pPr>
              <w:spacing w:line="220" w:lineRule="exact"/>
              <w:jc w:val="center"/>
              <w:rPr>
                <w:rFonts w:eastAsia="方正仿宋_GBK"/>
              </w:rPr>
            </w:pPr>
          </w:p>
        </w:tc>
        <w:tc>
          <w:tcPr>
            <w:tcW w:w="1957" w:type="dxa"/>
            <w:vAlign w:val="center"/>
          </w:tcPr>
          <w:p w:rsidR="00C81231" w:rsidRDefault="00C81231">
            <w:pPr>
              <w:widowControl/>
              <w:jc w:val="center"/>
              <w:textAlignment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</w:rPr>
              <w:t>新司土村委会么卓村小组</w:t>
            </w:r>
          </w:p>
        </w:tc>
        <w:tc>
          <w:tcPr>
            <w:tcW w:w="2050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93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  <w:tc>
          <w:tcPr>
            <w:tcW w:w="2021" w:type="dxa"/>
            <w:vAlign w:val="center"/>
          </w:tcPr>
          <w:p w:rsidR="00C81231" w:rsidRDefault="00C81231">
            <w:pPr>
              <w:spacing w:line="360" w:lineRule="exact"/>
              <w:jc w:val="center"/>
              <w:rPr>
                <w:rFonts w:ascii="方正仿宋_GBK" w:eastAsia="方正仿宋_GBK" w:hAnsi="方正仿宋_GBK"/>
                <w:kern w:val="0"/>
              </w:rPr>
            </w:pPr>
            <w:r>
              <w:rPr>
                <w:rFonts w:eastAsia="方正仿宋_GBK"/>
                <w:kern w:val="0"/>
              </w:rPr>
              <w:t>-----</w:t>
            </w:r>
          </w:p>
        </w:tc>
      </w:tr>
    </w:tbl>
    <w:p w:rsidR="00C81231" w:rsidRDefault="00C81231"/>
    <w:sectPr w:rsidR="00C81231" w:rsidSect="00613370">
      <w:footerReference w:type="default" r:id="rId6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231" w:rsidRDefault="00C81231" w:rsidP="00613370">
      <w:r>
        <w:separator/>
      </w:r>
    </w:p>
  </w:endnote>
  <w:endnote w:type="continuationSeparator" w:id="0">
    <w:p w:rsidR="00C81231" w:rsidRDefault="00C81231" w:rsidP="00613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231" w:rsidRDefault="00C81231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filled="f" stroked="f" strokeweight=".5pt">
          <v:textbox style="mso-fit-shape-to-text:t" inset="0,0,0,0">
            <w:txbxContent>
              <w:p w:rsidR="00C81231" w:rsidRPr="00D75888" w:rsidRDefault="00C81231">
                <w:pPr>
                  <w:snapToGrid w:val="0"/>
                  <w:rPr>
                    <w:rFonts w:ascii="宋体"/>
                    <w:sz w:val="28"/>
                    <w:szCs w:val="28"/>
                  </w:rPr>
                </w:pPr>
                <w:r w:rsidRPr="00D75888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D75888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D75888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 w:rsidRPr="00D75888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231" w:rsidRDefault="00C81231" w:rsidP="00613370">
      <w:r>
        <w:separator/>
      </w:r>
    </w:p>
  </w:footnote>
  <w:footnote w:type="continuationSeparator" w:id="0">
    <w:p w:rsidR="00C81231" w:rsidRDefault="00C81231" w:rsidP="006133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F3022E4"/>
    <w:rsid w:val="00613370"/>
    <w:rsid w:val="00770D61"/>
    <w:rsid w:val="007A0EDA"/>
    <w:rsid w:val="00C81231"/>
    <w:rsid w:val="00D75888"/>
    <w:rsid w:val="00E71C8B"/>
    <w:rsid w:val="03CB0414"/>
    <w:rsid w:val="03CF6C33"/>
    <w:rsid w:val="04474DB5"/>
    <w:rsid w:val="06645751"/>
    <w:rsid w:val="07796746"/>
    <w:rsid w:val="07E86582"/>
    <w:rsid w:val="08717B98"/>
    <w:rsid w:val="09721DEF"/>
    <w:rsid w:val="0DC26C65"/>
    <w:rsid w:val="0FD043B5"/>
    <w:rsid w:val="11E06FA1"/>
    <w:rsid w:val="12534E0B"/>
    <w:rsid w:val="130F64DF"/>
    <w:rsid w:val="1399671A"/>
    <w:rsid w:val="16386010"/>
    <w:rsid w:val="163A753E"/>
    <w:rsid w:val="16D80E09"/>
    <w:rsid w:val="17620EDC"/>
    <w:rsid w:val="18581AB6"/>
    <w:rsid w:val="18CA02CF"/>
    <w:rsid w:val="18EE73C3"/>
    <w:rsid w:val="19F07F49"/>
    <w:rsid w:val="1A390D7C"/>
    <w:rsid w:val="1B6642DF"/>
    <w:rsid w:val="1BBC224D"/>
    <w:rsid w:val="1CD15F44"/>
    <w:rsid w:val="1D5E10EF"/>
    <w:rsid w:val="1DD4441F"/>
    <w:rsid w:val="200F1F4E"/>
    <w:rsid w:val="21676565"/>
    <w:rsid w:val="238453BC"/>
    <w:rsid w:val="23E72673"/>
    <w:rsid w:val="276A1C4F"/>
    <w:rsid w:val="27790FAA"/>
    <w:rsid w:val="27996A55"/>
    <w:rsid w:val="27B90084"/>
    <w:rsid w:val="28091660"/>
    <w:rsid w:val="297701E4"/>
    <w:rsid w:val="2AE26E6B"/>
    <w:rsid w:val="2B652644"/>
    <w:rsid w:val="2B967D63"/>
    <w:rsid w:val="2F973D64"/>
    <w:rsid w:val="30CE73C3"/>
    <w:rsid w:val="3394670F"/>
    <w:rsid w:val="33C02A20"/>
    <w:rsid w:val="34292CF1"/>
    <w:rsid w:val="346C4202"/>
    <w:rsid w:val="35DB45DE"/>
    <w:rsid w:val="382E3D28"/>
    <w:rsid w:val="3C0A28F8"/>
    <w:rsid w:val="3C7B41B7"/>
    <w:rsid w:val="3D4664F2"/>
    <w:rsid w:val="3EAD2AAA"/>
    <w:rsid w:val="3FBE1262"/>
    <w:rsid w:val="403A06B9"/>
    <w:rsid w:val="41461E15"/>
    <w:rsid w:val="431A50EF"/>
    <w:rsid w:val="436D7D05"/>
    <w:rsid w:val="43E62566"/>
    <w:rsid w:val="46F8428E"/>
    <w:rsid w:val="47234EE6"/>
    <w:rsid w:val="4A7F016A"/>
    <w:rsid w:val="4C2833FF"/>
    <w:rsid w:val="4D4A6DF0"/>
    <w:rsid w:val="4E7A0EF4"/>
    <w:rsid w:val="4EE724B5"/>
    <w:rsid w:val="4F4D1327"/>
    <w:rsid w:val="4F503D6C"/>
    <w:rsid w:val="508C3EB3"/>
    <w:rsid w:val="50AB2DE7"/>
    <w:rsid w:val="51061884"/>
    <w:rsid w:val="52C354AF"/>
    <w:rsid w:val="53683B87"/>
    <w:rsid w:val="55350C62"/>
    <w:rsid w:val="555F7D0F"/>
    <w:rsid w:val="556E52A8"/>
    <w:rsid w:val="56927E05"/>
    <w:rsid w:val="579B7421"/>
    <w:rsid w:val="5A725E86"/>
    <w:rsid w:val="5D8C1111"/>
    <w:rsid w:val="5EBA0C27"/>
    <w:rsid w:val="6122172B"/>
    <w:rsid w:val="62922245"/>
    <w:rsid w:val="62A3733D"/>
    <w:rsid w:val="62A4338F"/>
    <w:rsid w:val="63305E13"/>
    <w:rsid w:val="63385AEB"/>
    <w:rsid w:val="63AF010B"/>
    <w:rsid w:val="64C56694"/>
    <w:rsid w:val="67234761"/>
    <w:rsid w:val="67237578"/>
    <w:rsid w:val="676A6D27"/>
    <w:rsid w:val="69402B9F"/>
    <w:rsid w:val="696570DC"/>
    <w:rsid w:val="6A3B6AE4"/>
    <w:rsid w:val="6B225A57"/>
    <w:rsid w:val="6B9020CF"/>
    <w:rsid w:val="6D1C03F4"/>
    <w:rsid w:val="6E6B119E"/>
    <w:rsid w:val="6E8C6235"/>
    <w:rsid w:val="6F3022E4"/>
    <w:rsid w:val="6F4B1F57"/>
    <w:rsid w:val="6F56322E"/>
    <w:rsid w:val="7013420B"/>
    <w:rsid w:val="73175CE0"/>
    <w:rsid w:val="73FC77E1"/>
    <w:rsid w:val="743D5EF3"/>
    <w:rsid w:val="74B47EF8"/>
    <w:rsid w:val="777E11B9"/>
    <w:rsid w:val="78685FE9"/>
    <w:rsid w:val="7997729B"/>
    <w:rsid w:val="7D713B40"/>
    <w:rsid w:val="7ED75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er"/>
    <w:qFormat/>
    <w:rsid w:val="00613370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1337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D498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13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D49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9</Pages>
  <Words>647</Words>
  <Characters>3694</Characters>
  <Application>Microsoft Office Outlook</Application>
  <DocSecurity>0</DocSecurity>
  <Lines>0</Lines>
  <Paragraphs>0</Paragraphs>
  <ScaleCrop>false</ScaleCrop>
  <Company>西双版纳州景洪市党政机关单位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玉金罕</cp:lastModifiedBy>
  <cp:revision>2</cp:revision>
  <dcterms:created xsi:type="dcterms:W3CDTF">2019-08-08T02:38:00Z</dcterms:created>
  <dcterms:modified xsi:type="dcterms:W3CDTF">2019-08-08T02:38:00Z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